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E33F4" w14:textId="053E63F9" w:rsidR="007C35AB" w:rsidRPr="007C35AB" w:rsidRDefault="007C35AB">
      <w:pPr>
        <w:rPr>
          <w:b/>
          <w:bCs/>
          <w:sz w:val="28"/>
          <w:szCs w:val="28"/>
        </w:rPr>
      </w:pPr>
      <w:r w:rsidRPr="3B29E068">
        <w:rPr>
          <w:sz w:val="28"/>
          <w:szCs w:val="28"/>
        </w:rPr>
        <w:t xml:space="preserve">  </w:t>
      </w:r>
      <w:r w:rsidRPr="3B29E068">
        <w:rPr>
          <w:b/>
          <w:bCs/>
          <w:sz w:val="28"/>
          <w:szCs w:val="28"/>
        </w:rPr>
        <w:t>WINTER 2024 NEWSLETTER NITHSDALE MERRYVALE GROUP PRACTI</w:t>
      </w:r>
      <w:r w:rsidR="53B86812" w:rsidRPr="3B29E068">
        <w:rPr>
          <w:b/>
          <w:bCs/>
          <w:sz w:val="28"/>
          <w:szCs w:val="28"/>
        </w:rPr>
        <w:t>C</w:t>
      </w:r>
      <w:r w:rsidRPr="3B29E068">
        <w:rPr>
          <w:b/>
          <w:bCs/>
          <w:sz w:val="28"/>
          <w:szCs w:val="28"/>
        </w:rPr>
        <w:t xml:space="preserve">E </w:t>
      </w:r>
    </w:p>
    <w:p w14:paraId="3879194B" w14:textId="77777777" w:rsidR="007C35AB" w:rsidRDefault="007C35AB"/>
    <w:p w14:paraId="6BA75AF4" w14:textId="77777777" w:rsidR="007C35AB" w:rsidRDefault="007C35AB"/>
    <w:p w14:paraId="44343F1E" w14:textId="797815A9" w:rsidR="005E176F" w:rsidRDefault="003551A7">
      <w:r>
        <w:t>Welcome to our 2024 Newsletter</w:t>
      </w:r>
      <w:r w:rsidR="00F7469E">
        <w:t>. I hope you will enjoy reading</w:t>
      </w:r>
      <w:r w:rsidR="6F2AD9E3">
        <w:t xml:space="preserve"> it</w:t>
      </w:r>
      <w:r w:rsidR="00F7469E">
        <w:t>!</w:t>
      </w:r>
    </w:p>
    <w:p w14:paraId="44343F1F" w14:textId="77777777" w:rsidR="005E176F" w:rsidRDefault="00F7469E">
      <w:r>
        <w:t xml:space="preserve"> </w:t>
      </w:r>
    </w:p>
    <w:p w14:paraId="44343F20" w14:textId="77777777" w:rsidR="005E176F" w:rsidRDefault="005E176F"/>
    <w:p w14:paraId="10EE2E84" w14:textId="69C98137" w:rsidR="007C35AB" w:rsidRPr="007C35AB" w:rsidRDefault="00F7469E" w:rsidP="007C35AB">
      <w:pPr>
        <w:rPr>
          <w:b/>
          <w:bCs/>
          <w:sz w:val="24"/>
          <w:szCs w:val="24"/>
        </w:rPr>
      </w:pPr>
      <w:r w:rsidRPr="007C35AB">
        <w:rPr>
          <w:b/>
          <w:bCs/>
          <w:sz w:val="24"/>
          <w:szCs w:val="24"/>
        </w:rPr>
        <w:t xml:space="preserve">STAFFING </w:t>
      </w:r>
    </w:p>
    <w:p w14:paraId="53FA9C39" w14:textId="4184DAE7" w:rsidR="00F0103F" w:rsidRDefault="00F7469E" w:rsidP="00F0103F">
      <w:r>
        <w:t xml:space="preserve">A quick update regarding staffing in </w:t>
      </w:r>
      <w:r w:rsidR="007C35AB">
        <w:t xml:space="preserve">our </w:t>
      </w:r>
      <w:r>
        <w:t xml:space="preserve">practice. </w:t>
      </w:r>
    </w:p>
    <w:p w14:paraId="44343F23" w14:textId="2EA3B86D" w:rsidR="005E176F" w:rsidRDefault="6036B221" w:rsidP="00F0103F">
      <w:r>
        <w:t>Two of our</w:t>
      </w:r>
      <w:r w:rsidR="00F0103F">
        <w:t xml:space="preserve"> </w:t>
      </w:r>
      <w:r w:rsidR="00F7469E">
        <w:t>nurs</w:t>
      </w:r>
      <w:r w:rsidR="695E2F88">
        <w:t>ing staff</w:t>
      </w:r>
      <w:r w:rsidR="00F0103F">
        <w:t>,</w:t>
      </w:r>
      <w:r w:rsidR="007C35AB">
        <w:t xml:space="preserve"> </w:t>
      </w:r>
      <w:r w:rsidR="00F7469E">
        <w:t>Alison Clark and Morag</w:t>
      </w:r>
      <w:r w:rsidR="25B4CAF6">
        <w:t xml:space="preserve"> </w:t>
      </w:r>
      <w:r w:rsidR="2DD02EFB">
        <w:t>Smith,</w:t>
      </w:r>
      <w:r w:rsidR="00F0103F">
        <w:t xml:space="preserve"> </w:t>
      </w:r>
      <w:r w:rsidR="60E95537">
        <w:t>are retiring at the end of January</w:t>
      </w:r>
      <w:r w:rsidR="05993910">
        <w:t xml:space="preserve">, </w:t>
      </w:r>
      <w:r w:rsidR="00F7469E">
        <w:t xml:space="preserve">after </w:t>
      </w:r>
      <w:r w:rsidR="38B899FF">
        <w:t xml:space="preserve">many years of </w:t>
      </w:r>
      <w:r w:rsidR="00F7469E">
        <w:t>dedicated service to the community</w:t>
      </w:r>
      <w:r w:rsidR="00446B57">
        <w:t>.</w:t>
      </w:r>
      <w:r w:rsidR="007C35AB">
        <w:t xml:space="preserve"> </w:t>
      </w:r>
      <w:r w:rsidR="00E652DB">
        <w:t>We will</w:t>
      </w:r>
      <w:r w:rsidR="003551A7">
        <w:t xml:space="preserve"> all miss them very much but </w:t>
      </w:r>
      <w:r w:rsidR="00E652DB">
        <w:t xml:space="preserve">wish them all the </w:t>
      </w:r>
      <w:r w:rsidR="00F7469E">
        <w:t xml:space="preserve">best for their </w:t>
      </w:r>
      <w:r w:rsidR="007C35AB">
        <w:t>well-deserved</w:t>
      </w:r>
      <w:r w:rsidR="00F7469E">
        <w:t xml:space="preserve"> retirement </w:t>
      </w:r>
      <w:r w:rsidR="00F0103F">
        <w:t>and</w:t>
      </w:r>
      <w:r w:rsidR="003551A7">
        <w:t xml:space="preserve"> for</w:t>
      </w:r>
      <w:r w:rsidR="00F0103F">
        <w:t xml:space="preserve"> </w:t>
      </w:r>
      <w:r w:rsidR="007C35AB">
        <w:t xml:space="preserve">the </w:t>
      </w:r>
      <w:r w:rsidR="00F0103F">
        <w:t>future. You are welcome to pass on your well wishes</w:t>
      </w:r>
      <w:r w:rsidR="00446B57">
        <w:t xml:space="preserve"> to them </w:t>
      </w:r>
      <w:r w:rsidR="00F0103F">
        <w:t>via written or verbal message through reception.</w:t>
      </w:r>
    </w:p>
    <w:p w14:paraId="44343F24" w14:textId="1EAC57C5" w:rsidR="005E176F" w:rsidRDefault="572A826C">
      <w:r>
        <w:t>Our</w:t>
      </w:r>
      <w:r w:rsidR="00F0103F">
        <w:t xml:space="preserve"> health care assistant, Sandra She</w:t>
      </w:r>
      <w:r w:rsidR="4FCED589">
        <w:t>a</w:t>
      </w:r>
      <w:r w:rsidR="00F0103F">
        <w:t>rer</w:t>
      </w:r>
      <w:r w:rsidR="00F7469E">
        <w:t xml:space="preserve"> is </w:t>
      </w:r>
      <w:r w:rsidR="00F0103F">
        <w:t xml:space="preserve">currently </w:t>
      </w:r>
      <w:r w:rsidR="00F7469E">
        <w:t xml:space="preserve">on sick leave </w:t>
      </w:r>
      <w:r w:rsidR="00F0103F">
        <w:t xml:space="preserve">and </w:t>
      </w:r>
      <w:r w:rsidR="00446B57">
        <w:t>our GP partner</w:t>
      </w:r>
      <w:r w:rsidR="6A281147">
        <w:t>,</w:t>
      </w:r>
      <w:r w:rsidR="00446B57">
        <w:t xml:space="preserve"> Dr. Sumi Roy</w:t>
      </w:r>
      <w:r w:rsidR="1DC357CA">
        <w:t>,</w:t>
      </w:r>
      <w:r w:rsidR="26D38533">
        <w:t xml:space="preserve"> is</w:t>
      </w:r>
      <w:r w:rsidR="00446B57">
        <w:t xml:space="preserve"> on maternity leave</w:t>
      </w:r>
      <w:r w:rsidR="27D01303">
        <w:t xml:space="preserve"> until April</w:t>
      </w:r>
      <w:r w:rsidR="00446B57">
        <w:t>.</w:t>
      </w:r>
    </w:p>
    <w:p w14:paraId="44343F25" w14:textId="3EC8A786" w:rsidR="005E176F" w:rsidRDefault="3E26F215">
      <w:r>
        <w:t xml:space="preserve">Our GP Registrar, </w:t>
      </w:r>
      <w:r w:rsidR="00F7469E">
        <w:t>Dr. Michael Burns</w:t>
      </w:r>
      <w:r w:rsidR="00E652DB">
        <w:t>, recently welcomed a beautiful baby boy and is on patern</w:t>
      </w:r>
      <w:r w:rsidR="000427BE">
        <w:t>ity leave. We send our</w:t>
      </w:r>
      <w:r w:rsidR="00E652DB">
        <w:t xml:space="preserve"> congratulations</w:t>
      </w:r>
      <w:r w:rsidR="00F7469E">
        <w:t>!</w:t>
      </w:r>
    </w:p>
    <w:p w14:paraId="79287D37" w14:textId="02B10D8A" w:rsidR="054E1630" w:rsidRDefault="054E1630">
      <w:r>
        <w:t>Our GP partner, Dr Jill Fowlie</w:t>
      </w:r>
      <w:r w:rsidR="21E8D998">
        <w:t>,</w:t>
      </w:r>
      <w:r>
        <w:t xml:space="preserve"> is part</w:t>
      </w:r>
      <w:r w:rsidR="6D129AE5">
        <w:t>ial</w:t>
      </w:r>
      <w:r>
        <w:t xml:space="preserve">ly retiring at the end of December and </w:t>
      </w:r>
      <w:r w:rsidR="000427BE">
        <w:t>will now only consult on Mondays and Tuesdays.</w:t>
      </w:r>
      <w:bookmarkStart w:id="0" w:name="_GoBack"/>
      <w:bookmarkEnd w:id="0"/>
    </w:p>
    <w:p w14:paraId="44343F26" w14:textId="77777777" w:rsidR="005E176F" w:rsidRDefault="005E176F"/>
    <w:p w14:paraId="44343F27" w14:textId="77777777" w:rsidR="005E176F" w:rsidRDefault="005E176F"/>
    <w:p w14:paraId="44343F28" w14:textId="77777777" w:rsidR="005E176F" w:rsidRDefault="005E176F"/>
    <w:p w14:paraId="44343F29" w14:textId="77777777" w:rsidR="005E176F" w:rsidRDefault="00F7469E">
      <w:pPr>
        <w:rPr>
          <w:b/>
          <w:bCs/>
          <w:sz w:val="24"/>
          <w:szCs w:val="24"/>
        </w:rPr>
      </w:pPr>
      <w:r w:rsidRPr="007C35AB">
        <w:rPr>
          <w:b/>
          <w:bCs/>
          <w:sz w:val="24"/>
          <w:szCs w:val="24"/>
        </w:rPr>
        <w:t xml:space="preserve">CHRONIC DISEASE MONITORING </w:t>
      </w:r>
    </w:p>
    <w:p w14:paraId="3F20E3BE" w14:textId="77777777" w:rsidR="007C35AB" w:rsidRPr="007C35AB" w:rsidRDefault="007C35AB">
      <w:pPr>
        <w:rPr>
          <w:b/>
          <w:bCs/>
          <w:sz w:val="24"/>
          <w:szCs w:val="24"/>
        </w:rPr>
      </w:pPr>
    </w:p>
    <w:p w14:paraId="44343F2A" w14:textId="649F8F29" w:rsidR="005E176F" w:rsidRDefault="00F7469E" w:rsidP="00E33273">
      <w:r>
        <w:t xml:space="preserve">Chronic diseases </w:t>
      </w:r>
      <w:r w:rsidR="1E04E132">
        <w:t>such as</w:t>
      </w:r>
      <w:r>
        <w:t xml:space="preserve"> Diabetes</w:t>
      </w:r>
      <w:r w:rsidR="00E33273">
        <w:t>,</w:t>
      </w:r>
      <w:r>
        <w:t xml:space="preserve"> Hypertension, Chronic </w:t>
      </w:r>
      <w:r w:rsidR="0A2334EE">
        <w:t>K</w:t>
      </w:r>
      <w:r>
        <w:t xml:space="preserve">idney </w:t>
      </w:r>
      <w:r w:rsidR="7274C35F">
        <w:t>D</w:t>
      </w:r>
      <w:r>
        <w:t xml:space="preserve">isease, </w:t>
      </w:r>
      <w:r w:rsidR="3DAF0BD9">
        <w:t xml:space="preserve">Stroke </w:t>
      </w:r>
      <w:r w:rsidR="00446B57">
        <w:t xml:space="preserve">and </w:t>
      </w:r>
      <w:r>
        <w:t>Isch</w:t>
      </w:r>
      <w:r w:rsidR="42AE7D32">
        <w:t>a</w:t>
      </w:r>
      <w:r>
        <w:t>emic</w:t>
      </w:r>
      <w:r w:rsidR="00E33273">
        <w:t xml:space="preserve"> </w:t>
      </w:r>
      <w:r w:rsidR="7BB0A136">
        <w:t>H</w:t>
      </w:r>
      <w:r>
        <w:t xml:space="preserve">eart </w:t>
      </w:r>
      <w:r w:rsidR="241BE997">
        <w:t>D</w:t>
      </w:r>
      <w:r>
        <w:t xml:space="preserve">isease </w:t>
      </w:r>
      <w:r w:rsidR="00E33273">
        <w:t xml:space="preserve">are a big burden </w:t>
      </w:r>
      <w:r w:rsidR="0B0FA502">
        <w:t>to</w:t>
      </w:r>
      <w:r w:rsidR="00E33273">
        <w:t xml:space="preserve"> our health care system and </w:t>
      </w:r>
      <w:r>
        <w:t xml:space="preserve">significantly </w:t>
      </w:r>
      <w:r w:rsidR="00E33273">
        <w:t xml:space="preserve">impact the </w:t>
      </w:r>
      <w:r>
        <w:t>quality of life</w:t>
      </w:r>
      <w:r w:rsidR="00446B57">
        <w:t xml:space="preserve"> of our patients</w:t>
      </w:r>
      <w:r w:rsidR="20D1C4CD">
        <w:t xml:space="preserve">. </w:t>
      </w:r>
      <w:r w:rsidR="710BEC1F">
        <w:t xml:space="preserve">One of our priorities is therefore to provide </w:t>
      </w:r>
      <w:r>
        <w:t>an</w:t>
      </w:r>
      <w:r w:rsidR="3F587830">
        <w:t xml:space="preserve"> </w:t>
      </w:r>
      <w:r>
        <w:t xml:space="preserve">excellent quality of </w:t>
      </w:r>
      <w:r w:rsidR="41C6BF42">
        <w:t>car</w:t>
      </w:r>
      <w:r>
        <w:t>e</w:t>
      </w:r>
      <w:r w:rsidR="44D83447">
        <w:t xml:space="preserve"> to patients wi</w:t>
      </w:r>
      <w:r w:rsidR="2BA728EB">
        <w:t>th these conditions</w:t>
      </w:r>
      <w:r>
        <w:t xml:space="preserve">. We invite </w:t>
      </w:r>
      <w:r w:rsidR="6DB70BAC">
        <w:t xml:space="preserve">these </w:t>
      </w:r>
      <w:r>
        <w:t xml:space="preserve">patients annually by </w:t>
      </w:r>
      <w:r w:rsidR="00446B57">
        <w:t xml:space="preserve">sending </w:t>
      </w:r>
      <w:r w:rsidR="00E33273">
        <w:t xml:space="preserve">a </w:t>
      </w:r>
      <w:r w:rsidR="00446B57">
        <w:t xml:space="preserve">letter to </w:t>
      </w:r>
      <w:r w:rsidR="0FA3D760">
        <w:t xml:space="preserve">have </w:t>
      </w:r>
      <w:r w:rsidR="00E33273">
        <w:t xml:space="preserve">a </w:t>
      </w:r>
      <w:r w:rsidR="00446B57">
        <w:t xml:space="preserve">Chronic </w:t>
      </w:r>
      <w:r w:rsidR="0AC6CBBC">
        <w:t>D</w:t>
      </w:r>
      <w:r w:rsidR="00446B57">
        <w:t xml:space="preserve">isease </w:t>
      </w:r>
      <w:r w:rsidR="635761B8">
        <w:t>R</w:t>
      </w:r>
      <w:r w:rsidR="00446B57">
        <w:t xml:space="preserve">eview with </w:t>
      </w:r>
      <w:r w:rsidR="00E33273">
        <w:t>the practice</w:t>
      </w:r>
      <w:r w:rsidR="00446B57">
        <w:t xml:space="preserve"> nurse.</w:t>
      </w:r>
      <w:r>
        <w:t xml:space="preserve"> </w:t>
      </w:r>
      <w:r w:rsidR="00446B57">
        <w:t>Upon receiving this letter,</w:t>
      </w:r>
      <w:r w:rsidR="00E33273">
        <w:t xml:space="preserve"> </w:t>
      </w:r>
      <w:r w:rsidR="00446B57">
        <w:t xml:space="preserve">we advise our patients to </w:t>
      </w:r>
      <w:r w:rsidR="13B0F93C">
        <w:t>have</w:t>
      </w:r>
      <w:r w:rsidR="00446B57">
        <w:t xml:space="preserve"> their </w:t>
      </w:r>
      <w:r w:rsidR="00E33273">
        <w:t>blood tests</w:t>
      </w:r>
      <w:r w:rsidR="00446B57">
        <w:t xml:space="preserve"> checked </w:t>
      </w:r>
      <w:r w:rsidR="7382F1CA">
        <w:t>at</w:t>
      </w:r>
      <w:r w:rsidR="00446B57">
        <w:t xml:space="preserve"> the Hub and submit</w:t>
      </w:r>
      <w:r>
        <w:t xml:space="preserve"> a urine sample in </w:t>
      </w:r>
      <w:r w:rsidR="51F05AA7">
        <w:t>a</w:t>
      </w:r>
      <w:r>
        <w:t xml:space="preserve"> white t</w:t>
      </w:r>
      <w:r w:rsidR="00446B57">
        <w:t xml:space="preserve">op </w:t>
      </w:r>
      <w:r>
        <w:t>container to the surgery reception</w:t>
      </w:r>
      <w:r w:rsidR="307F6B8B">
        <w:t>. This urine sample</w:t>
      </w:r>
      <w:r>
        <w:t xml:space="preserve"> is very important in checking </w:t>
      </w:r>
      <w:r w:rsidR="00E33273">
        <w:t xml:space="preserve">the </w:t>
      </w:r>
      <w:r>
        <w:t>status of kidney functio</w:t>
      </w:r>
      <w:r w:rsidR="753ABF41">
        <w:t>n,</w:t>
      </w:r>
      <w:r>
        <w:t xml:space="preserve"> not </w:t>
      </w:r>
      <w:r w:rsidR="658907BF">
        <w:t>just</w:t>
      </w:r>
      <w:r>
        <w:t xml:space="preserve"> infection. Our nursing team will be</w:t>
      </w:r>
      <w:r w:rsidR="0B51AF0D">
        <w:t xml:space="preserve"> very</w:t>
      </w:r>
      <w:r>
        <w:t xml:space="preserve"> keen to review you in </w:t>
      </w:r>
      <w:r w:rsidR="00E33273">
        <w:t xml:space="preserve">a </w:t>
      </w:r>
      <w:r>
        <w:t xml:space="preserve">CDM appointment to discuss your ongoing symptoms and </w:t>
      </w:r>
      <w:r w:rsidR="00446B57">
        <w:t xml:space="preserve">review your </w:t>
      </w:r>
      <w:r>
        <w:t>medication</w:t>
      </w:r>
      <w:r w:rsidR="00446B57">
        <w:t>s</w:t>
      </w:r>
      <w:r>
        <w:t xml:space="preserve"> to make </w:t>
      </w:r>
      <w:r w:rsidR="00E33273">
        <w:t xml:space="preserve">a </w:t>
      </w:r>
      <w:r>
        <w:t xml:space="preserve">plan for the year ahead. This process </w:t>
      </w:r>
      <w:r w:rsidR="00E33273">
        <w:t>has</w:t>
      </w:r>
      <w:r>
        <w:t xml:space="preserve"> </w:t>
      </w:r>
      <w:r w:rsidR="40D69FAC">
        <w:t xml:space="preserve">been shown to be </w:t>
      </w:r>
      <w:r>
        <w:t xml:space="preserve">beneficial </w:t>
      </w:r>
      <w:r w:rsidR="3A198DC9">
        <w:t>towards better</w:t>
      </w:r>
      <w:r>
        <w:t xml:space="preserve"> chronic disease management and ultimately quality of care for our patients. </w:t>
      </w:r>
    </w:p>
    <w:p w14:paraId="44343F2B" w14:textId="77777777" w:rsidR="005E176F" w:rsidRDefault="005E176F"/>
    <w:p w14:paraId="44343F2C" w14:textId="77777777" w:rsidR="005E176F" w:rsidRDefault="005E176F"/>
    <w:p w14:paraId="44343F2D" w14:textId="77777777" w:rsidR="005E176F" w:rsidRDefault="00F7469E">
      <w:r>
        <w:t>TREATMENT ROOMS</w:t>
      </w:r>
    </w:p>
    <w:p w14:paraId="44343F2E" w14:textId="77777777" w:rsidR="005E176F" w:rsidRDefault="005E176F"/>
    <w:p w14:paraId="44343F2F" w14:textId="1BA31EA6" w:rsidR="005E176F" w:rsidRDefault="00F7469E" w:rsidP="3B29E068">
      <w:r>
        <w:t xml:space="preserve">NHS GREATER GLASGOW AND CLYDE have </w:t>
      </w:r>
      <w:r w:rsidR="00E652DB">
        <w:t>centralized</w:t>
      </w:r>
      <w:r>
        <w:t xml:space="preserve"> many of our </w:t>
      </w:r>
      <w:r w:rsidR="0013628B">
        <w:t>patients'</w:t>
      </w:r>
      <w:r>
        <w:t xml:space="preserve"> </w:t>
      </w:r>
      <w:r w:rsidR="00446B57">
        <w:t>services</w:t>
      </w:r>
      <w:r w:rsidR="1D2B1E57">
        <w:t>,</w:t>
      </w:r>
      <w:r>
        <w:t xml:space="preserve"> </w:t>
      </w:r>
      <w:r w:rsidR="66FD246F">
        <w:t xml:space="preserve">like routine blood tests, </w:t>
      </w:r>
      <w:r>
        <w:t xml:space="preserve">to local </w:t>
      </w:r>
      <w:r w:rsidR="21F860BD">
        <w:t>H</w:t>
      </w:r>
      <w:r>
        <w:t>ubs</w:t>
      </w:r>
      <w:r w:rsidR="00446B57">
        <w:t>. As</w:t>
      </w:r>
      <w:r>
        <w:t xml:space="preserve"> these services are </w:t>
      </w:r>
      <w:r w:rsidR="50FD0636">
        <w:t xml:space="preserve">now </w:t>
      </w:r>
      <w:r>
        <w:t xml:space="preserve">fully staffed and working well, further procedures like </w:t>
      </w:r>
      <w:r w:rsidR="256E9EA3">
        <w:t xml:space="preserve">vitamin B12 </w:t>
      </w:r>
      <w:r>
        <w:t>injections, wound care</w:t>
      </w:r>
      <w:r w:rsidR="0013628B">
        <w:t>,</w:t>
      </w:r>
      <w:r>
        <w:t xml:space="preserve"> and stitch or staple removal have been moved to a local treatment room. </w:t>
      </w:r>
    </w:p>
    <w:p w14:paraId="44343F30" w14:textId="57BD5950" w:rsidR="005E176F" w:rsidRDefault="00446B57">
      <w:r>
        <w:t>Our eligible patients</w:t>
      </w:r>
      <w:r w:rsidR="00F7469E">
        <w:t xml:space="preserve"> will receive </w:t>
      </w:r>
      <w:r w:rsidR="0013628B">
        <w:t xml:space="preserve">a </w:t>
      </w:r>
      <w:r w:rsidR="00F7469E">
        <w:t>letter of invitation and then direction</w:t>
      </w:r>
      <w:r>
        <w:t>s</w:t>
      </w:r>
      <w:r w:rsidR="00F7469E">
        <w:t xml:space="preserve"> </w:t>
      </w:r>
      <w:r>
        <w:t>along with</w:t>
      </w:r>
      <w:r w:rsidR="00F7469E">
        <w:t xml:space="preserve"> </w:t>
      </w:r>
      <w:r>
        <w:t>prescriptions</w:t>
      </w:r>
      <w:r w:rsidR="00F7469E">
        <w:t xml:space="preserve"> required to take to the treatment room.</w:t>
      </w:r>
    </w:p>
    <w:p w14:paraId="44343F31" w14:textId="77777777" w:rsidR="005E176F" w:rsidRPr="0013628B" w:rsidRDefault="005E176F">
      <w:pPr>
        <w:rPr>
          <w:sz w:val="24"/>
          <w:szCs w:val="24"/>
        </w:rPr>
      </w:pPr>
    </w:p>
    <w:p w14:paraId="44343F32" w14:textId="77777777" w:rsidR="005E176F" w:rsidRDefault="00F7469E">
      <w:pPr>
        <w:rPr>
          <w:sz w:val="24"/>
          <w:szCs w:val="24"/>
        </w:rPr>
      </w:pPr>
      <w:r w:rsidRPr="0013628B">
        <w:rPr>
          <w:sz w:val="24"/>
          <w:szCs w:val="24"/>
        </w:rPr>
        <w:t xml:space="preserve">WORLD MENOPAUSE DAY </w:t>
      </w:r>
    </w:p>
    <w:p w14:paraId="73657EAE" w14:textId="77777777" w:rsidR="0013628B" w:rsidRPr="0013628B" w:rsidRDefault="0013628B">
      <w:pPr>
        <w:rPr>
          <w:sz w:val="24"/>
          <w:szCs w:val="24"/>
        </w:rPr>
      </w:pPr>
    </w:p>
    <w:p w14:paraId="44343F33" w14:textId="2C3086F5" w:rsidR="005E176F" w:rsidRDefault="00F7469E">
      <w:r>
        <w:lastRenderedPageBreak/>
        <w:t xml:space="preserve">World Menopause </w:t>
      </w:r>
      <w:r w:rsidR="0013628B">
        <w:t>Day</w:t>
      </w:r>
      <w:r>
        <w:t xml:space="preserve"> was celebrated globally on Friday 18</w:t>
      </w:r>
      <w:r w:rsidRPr="3B29E068">
        <w:rPr>
          <w:vertAlign w:val="superscript"/>
        </w:rPr>
        <w:t>th</w:t>
      </w:r>
      <w:r>
        <w:t xml:space="preserve"> October</w:t>
      </w:r>
      <w:r w:rsidR="41E07AD5">
        <w:t>. This</w:t>
      </w:r>
      <w:r>
        <w:t xml:space="preserve"> aimed to improve women’s health and </w:t>
      </w:r>
      <w:r w:rsidR="0013628B">
        <w:t>well-being</w:t>
      </w:r>
      <w:r>
        <w:t xml:space="preserve"> by raising awareness about the symptoms of menopause and the support options available. </w:t>
      </w:r>
    </w:p>
    <w:p w14:paraId="44343F34" w14:textId="22C2A687" w:rsidR="005E176F" w:rsidRDefault="00F7469E">
      <w:r>
        <w:t>Menopause is a transition that all women will go through. It usually occurs between the ages of 45 and 55 but some women may experience early or premature</w:t>
      </w:r>
      <w:r w:rsidR="095D2D39">
        <w:t xml:space="preserve"> menopause</w:t>
      </w:r>
      <w:r>
        <w:t xml:space="preserve"> before the age of 40 years. Every wom</w:t>
      </w:r>
      <w:r w:rsidR="006210B3">
        <w:t>an’s</w:t>
      </w:r>
      <w:r>
        <w:t xml:space="preserve"> experience of menopause is different</w:t>
      </w:r>
      <w:r w:rsidR="3DB8E071">
        <w:t xml:space="preserve"> -</w:t>
      </w:r>
      <w:r>
        <w:t xml:space="preserve"> some are </w:t>
      </w:r>
      <w:r w:rsidR="0013628B">
        <w:t>straightforward</w:t>
      </w:r>
      <w:r w:rsidR="79185E74">
        <w:t>,</w:t>
      </w:r>
      <w:r>
        <w:t xml:space="preserve"> but </w:t>
      </w:r>
      <w:r w:rsidR="0013628B">
        <w:t>many can</w:t>
      </w:r>
      <w:r>
        <w:t xml:space="preserve"> experience </w:t>
      </w:r>
      <w:r w:rsidR="0013628B">
        <w:t xml:space="preserve">a </w:t>
      </w:r>
      <w:r>
        <w:t xml:space="preserve">range of physical and psychological symptoms </w:t>
      </w:r>
      <w:r w:rsidR="3CCC9EB0">
        <w:t>which</w:t>
      </w:r>
      <w:r>
        <w:t xml:space="preserve"> can have </w:t>
      </w:r>
      <w:r w:rsidR="0013628B">
        <w:t xml:space="preserve">a </w:t>
      </w:r>
      <w:r>
        <w:t>significant impact on their quality of life. No wom</w:t>
      </w:r>
      <w:r w:rsidR="006210B3">
        <w:t>an</w:t>
      </w:r>
      <w:r>
        <w:t xml:space="preserve"> should suffer in silence and there are multiple options of help and support available. Further accurate and </w:t>
      </w:r>
      <w:r w:rsidR="0013628B">
        <w:t>up-to-date</w:t>
      </w:r>
      <w:r>
        <w:t xml:space="preserve"> information about the resources for </w:t>
      </w:r>
      <w:r w:rsidR="0013628B">
        <w:t>self-help</w:t>
      </w:r>
      <w:r>
        <w:t xml:space="preserve"> and medical treatment options are available on your GP practice website and also on NHS </w:t>
      </w:r>
      <w:r w:rsidR="0013628B">
        <w:t>Inform’s</w:t>
      </w:r>
      <w:r>
        <w:t xml:space="preserve"> Women’s </w:t>
      </w:r>
      <w:r w:rsidR="0013628B">
        <w:t>Health</w:t>
      </w:r>
      <w:r>
        <w:t xml:space="preserve"> platform. </w:t>
      </w:r>
    </w:p>
    <w:p w14:paraId="44343F35" w14:textId="77777777" w:rsidR="005E176F" w:rsidRDefault="005E176F"/>
    <w:p w14:paraId="44343F36" w14:textId="77777777" w:rsidR="005E176F" w:rsidRDefault="00F7469E">
      <w:pPr>
        <w:rPr>
          <w:b/>
          <w:bCs/>
          <w:sz w:val="24"/>
          <w:szCs w:val="24"/>
        </w:rPr>
      </w:pPr>
      <w:r w:rsidRPr="007C35AB">
        <w:rPr>
          <w:b/>
          <w:bCs/>
          <w:sz w:val="24"/>
          <w:szCs w:val="24"/>
        </w:rPr>
        <w:t xml:space="preserve">APPOINTMENTS </w:t>
      </w:r>
    </w:p>
    <w:p w14:paraId="4930A227" w14:textId="77777777" w:rsidR="007C35AB" w:rsidRPr="007C35AB" w:rsidRDefault="007C35AB">
      <w:pPr>
        <w:rPr>
          <w:b/>
          <w:bCs/>
          <w:sz w:val="24"/>
          <w:szCs w:val="24"/>
        </w:rPr>
      </w:pPr>
    </w:p>
    <w:p w14:paraId="44343F37" w14:textId="3BD63DAD" w:rsidR="005E176F" w:rsidRDefault="00F7469E">
      <w:r>
        <w:t xml:space="preserve">From Monday </w:t>
      </w:r>
      <w:r w:rsidR="0013628B">
        <w:t>23rd</w:t>
      </w:r>
      <w:r>
        <w:t xml:space="preserve"> December until Friday 3</w:t>
      </w:r>
      <w:r w:rsidRPr="3B29E068">
        <w:rPr>
          <w:vertAlign w:val="superscript"/>
        </w:rPr>
        <w:t>rd</w:t>
      </w:r>
      <w:r>
        <w:t xml:space="preserve"> January, the practice will be operating </w:t>
      </w:r>
      <w:r w:rsidR="76D66B6F">
        <w:t xml:space="preserve">an </w:t>
      </w:r>
      <w:r>
        <w:t xml:space="preserve">on the day booking system and </w:t>
      </w:r>
      <w:r w:rsidR="0013628B">
        <w:t xml:space="preserve">a </w:t>
      </w:r>
      <w:r>
        <w:t xml:space="preserve">very limited number of routine </w:t>
      </w:r>
      <w:r w:rsidR="006210B3">
        <w:t>appointments</w:t>
      </w:r>
      <w:r>
        <w:t xml:space="preserve"> can be booked during this </w:t>
      </w:r>
      <w:r w:rsidR="0013628B">
        <w:t>period</w:t>
      </w:r>
      <w:r>
        <w:t xml:space="preserve">. We are sorry for </w:t>
      </w:r>
      <w:r w:rsidR="3BBBB806">
        <w:t>any</w:t>
      </w:r>
      <w:r>
        <w:t xml:space="preserve"> inconvenience caused but the practice has to take this decision to ensure safe management of our vulnerable patients </w:t>
      </w:r>
      <w:r w:rsidR="0136A55D">
        <w:t>in</w:t>
      </w:r>
      <w:r>
        <w:t xml:space="preserve"> </w:t>
      </w:r>
      <w:r w:rsidR="0013628B">
        <w:t xml:space="preserve">the </w:t>
      </w:r>
      <w:r>
        <w:t xml:space="preserve">current </w:t>
      </w:r>
      <w:r w:rsidR="006210B3">
        <w:t xml:space="preserve">climate of </w:t>
      </w:r>
      <w:r w:rsidR="4B537F0F">
        <w:t>high</w:t>
      </w:r>
      <w:r w:rsidR="0013628B">
        <w:t xml:space="preserve"> </w:t>
      </w:r>
      <w:r w:rsidR="006210B3">
        <w:t xml:space="preserve">winter </w:t>
      </w:r>
      <w:r w:rsidR="33D1BC77">
        <w:t xml:space="preserve">demand </w:t>
      </w:r>
      <w:r w:rsidR="006210B3">
        <w:t>and staff shortage</w:t>
      </w:r>
      <w:r w:rsidR="5145B86F">
        <w:t>s</w:t>
      </w:r>
      <w:r w:rsidR="006210B3">
        <w:t>.</w:t>
      </w:r>
      <w:r>
        <w:t xml:space="preserve"> </w:t>
      </w:r>
      <w:r w:rsidR="006210B3">
        <w:t>R</w:t>
      </w:r>
      <w:r>
        <w:t xml:space="preserve">outine and </w:t>
      </w:r>
      <w:r w:rsidR="0013628B">
        <w:t>non-urgent</w:t>
      </w:r>
      <w:r>
        <w:t xml:space="preserve"> </w:t>
      </w:r>
      <w:r w:rsidR="006210B3">
        <w:t>appointments</w:t>
      </w:r>
      <w:r>
        <w:t xml:space="preserve"> will recommence on Monday 6</w:t>
      </w:r>
      <w:r w:rsidRPr="3B29E068">
        <w:rPr>
          <w:vertAlign w:val="superscript"/>
        </w:rPr>
        <w:t>th</w:t>
      </w:r>
      <w:r>
        <w:t xml:space="preserve"> January </w:t>
      </w:r>
      <w:r w:rsidR="006210B3">
        <w:t xml:space="preserve"> 2025.</w:t>
      </w:r>
    </w:p>
    <w:p w14:paraId="44343F38" w14:textId="77777777" w:rsidR="005E176F" w:rsidRDefault="005E176F"/>
    <w:p w14:paraId="44343F39" w14:textId="77777777" w:rsidR="005E176F" w:rsidRDefault="005E176F"/>
    <w:p w14:paraId="44343F3B" w14:textId="2AA2C2F0" w:rsidR="005E176F" w:rsidRDefault="005E176F"/>
    <w:p w14:paraId="44343F3C" w14:textId="77777777" w:rsidR="005E176F" w:rsidRDefault="005E176F"/>
    <w:p w14:paraId="44343F3D" w14:textId="77777777" w:rsidR="005E176F" w:rsidRDefault="00F7469E">
      <w:pPr>
        <w:rPr>
          <w:b/>
          <w:bCs/>
          <w:sz w:val="24"/>
          <w:szCs w:val="24"/>
        </w:rPr>
      </w:pPr>
      <w:r w:rsidRPr="007C35AB">
        <w:rPr>
          <w:b/>
          <w:bCs/>
          <w:sz w:val="24"/>
          <w:szCs w:val="24"/>
        </w:rPr>
        <w:t xml:space="preserve">CHRISTMAS  HOLIDAYS </w:t>
      </w:r>
    </w:p>
    <w:p w14:paraId="50A096A3" w14:textId="77777777" w:rsidR="007C35AB" w:rsidRPr="007C35AB" w:rsidRDefault="007C35AB">
      <w:pPr>
        <w:rPr>
          <w:b/>
          <w:bCs/>
          <w:sz w:val="24"/>
          <w:szCs w:val="24"/>
        </w:rPr>
      </w:pPr>
    </w:p>
    <w:p w14:paraId="44343F3E" w14:textId="509BBE85" w:rsidR="005E176F" w:rsidRDefault="00F7469E" w:rsidP="3B29E068">
      <w:r>
        <w:t>GP surgery will be closed on standard public holidays i.e., 25</w:t>
      </w:r>
      <w:r w:rsidR="0013628B" w:rsidRPr="3B29E068">
        <w:rPr>
          <w:vertAlign w:val="superscript"/>
        </w:rPr>
        <w:t>th</w:t>
      </w:r>
      <w:r w:rsidR="006210B3">
        <w:t>,</w:t>
      </w:r>
      <w:r>
        <w:t>26</w:t>
      </w:r>
      <w:r w:rsidR="0013628B" w:rsidRPr="3B29E068">
        <w:rPr>
          <w:vertAlign w:val="superscript"/>
        </w:rPr>
        <w:t>th</w:t>
      </w:r>
      <w:r w:rsidR="0013628B">
        <w:t xml:space="preserve"> </w:t>
      </w:r>
      <w:r>
        <w:t xml:space="preserve">December </w:t>
      </w:r>
      <w:r w:rsidR="006210B3">
        <w:t xml:space="preserve">2024 </w:t>
      </w:r>
      <w:r>
        <w:t>and 1</w:t>
      </w:r>
      <w:r w:rsidRPr="3B29E068">
        <w:rPr>
          <w:vertAlign w:val="superscript"/>
        </w:rPr>
        <w:t>st</w:t>
      </w:r>
      <w:r w:rsidR="006210B3">
        <w:t>,</w:t>
      </w:r>
      <w:r>
        <w:t xml:space="preserve"> 2nd January 2025 for </w:t>
      </w:r>
      <w:r w:rsidR="59F8C7E2">
        <w:t>the F</w:t>
      </w:r>
      <w:r>
        <w:t>estive break. We will be open</w:t>
      </w:r>
      <w:r w:rsidR="006210B3">
        <w:t xml:space="preserve"> </w:t>
      </w:r>
      <w:r w:rsidR="0013628B">
        <w:t xml:space="preserve">the </w:t>
      </w:r>
      <w:r>
        <w:t>rest of the working days and telephone lines will be operating as usual between 8.30</w:t>
      </w:r>
      <w:r w:rsidR="546454CF">
        <w:t>am</w:t>
      </w:r>
      <w:r>
        <w:t xml:space="preserve"> </w:t>
      </w:r>
      <w:r w:rsidR="0013628B">
        <w:t>and</w:t>
      </w:r>
      <w:r>
        <w:t xml:space="preserve"> 6 pm. Please ensure you order </w:t>
      </w:r>
      <w:r w:rsidR="006210B3">
        <w:t xml:space="preserve">your </w:t>
      </w:r>
      <w:r>
        <w:t xml:space="preserve">repeat medication </w:t>
      </w:r>
      <w:r w:rsidR="6235C415">
        <w:t>well</w:t>
      </w:r>
      <w:r>
        <w:t xml:space="preserve"> in advance. You can contact NHS 24 on 111 during </w:t>
      </w:r>
      <w:r w:rsidR="0013628B">
        <w:t xml:space="preserve">the </w:t>
      </w:r>
      <w:r>
        <w:t>festive break if you</w:t>
      </w:r>
      <w:r w:rsidR="006210B3">
        <w:t xml:space="preserve"> think your illness </w:t>
      </w:r>
      <w:r w:rsidR="0013628B">
        <w:t>can't</w:t>
      </w:r>
      <w:r>
        <w:t xml:space="preserve"> wait fo</w:t>
      </w:r>
      <w:r w:rsidR="006210B3">
        <w:t xml:space="preserve">r </w:t>
      </w:r>
      <w:r>
        <w:t>GP surgery to reopen</w:t>
      </w:r>
      <w:r w:rsidR="2D02D38C">
        <w:t xml:space="preserve"> and can attend A and E for emergencies only</w:t>
      </w:r>
      <w:r w:rsidR="006210B3">
        <w:t>.</w:t>
      </w:r>
    </w:p>
    <w:p w14:paraId="3755AC21" w14:textId="77777777" w:rsidR="0013628B" w:rsidRDefault="0013628B"/>
    <w:p w14:paraId="62C0FB28" w14:textId="57C6B96C" w:rsidR="006210B3" w:rsidRDefault="006210B3">
      <w:r>
        <w:t xml:space="preserve">Last but not least, a polite reminder and very humble request for our patients to be </w:t>
      </w:r>
      <w:r w:rsidR="007C35AB">
        <w:t xml:space="preserve">kind and </w:t>
      </w:r>
      <w:r>
        <w:t xml:space="preserve">mindful </w:t>
      </w:r>
      <w:r w:rsidR="007C35AB">
        <w:t xml:space="preserve">of their language </w:t>
      </w:r>
      <w:r>
        <w:t xml:space="preserve">towards </w:t>
      </w:r>
      <w:r w:rsidR="333E8E4C">
        <w:t>our reception and administrative</w:t>
      </w:r>
      <w:r>
        <w:t xml:space="preserve"> staff as unfortunately there </w:t>
      </w:r>
      <w:r w:rsidR="14508396">
        <w:t>have been</w:t>
      </w:r>
      <w:r>
        <w:t xml:space="preserve"> few recent inciden</w:t>
      </w:r>
      <w:r w:rsidR="5B914D6F">
        <w:t>t</w:t>
      </w:r>
      <w:r>
        <w:t xml:space="preserve">s of abuse and threatening </w:t>
      </w:r>
      <w:r w:rsidR="0013628B">
        <w:t>behavior</w:t>
      </w:r>
      <w:r w:rsidR="5B79E111">
        <w:t>. This is</w:t>
      </w:r>
      <w:r>
        <w:t xml:space="preserve"> unacceptable and </w:t>
      </w:r>
      <w:r w:rsidR="5228F546">
        <w:t>brings</w:t>
      </w:r>
      <w:r>
        <w:t xml:space="preserve"> </w:t>
      </w:r>
      <w:r w:rsidR="007C35AB">
        <w:t xml:space="preserve">down </w:t>
      </w:r>
      <w:r>
        <w:t xml:space="preserve">the morale of the whole dedicated team. </w:t>
      </w:r>
      <w:r w:rsidR="00BB612E">
        <w:t>On phoning, o</w:t>
      </w:r>
      <w:r w:rsidR="00E652DB">
        <w:t xml:space="preserve">ur reception staff will be asking you </w:t>
      </w:r>
      <w:r w:rsidR="00BB612E">
        <w:t xml:space="preserve">for </w:t>
      </w:r>
      <w:r w:rsidR="00E652DB">
        <w:t>brief</w:t>
      </w:r>
      <w:r w:rsidR="00BB612E">
        <w:t xml:space="preserve"> </w:t>
      </w:r>
      <w:r w:rsidR="00E652DB">
        <w:t xml:space="preserve">information about your symptoms and medical condition to arrange a suitable appointment </w:t>
      </w:r>
      <w:r w:rsidR="00BB612E">
        <w:t>for you ,</w:t>
      </w:r>
      <w:r w:rsidR="00E652DB">
        <w:t xml:space="preserve"> they are fully trained to</w:t>
      </w:r>
      <w:r w:rsidR="00BB612E">
        <w:t xml:space="preserve"> categorize and </w:t>
      </w:r>
      <w:r w:rsidR="00E652DB">
        <w:t>prioritize</w:t>
      </w:r>
      <w:r w:rsidR="00BB612E">
        <w:t xml:space="preserve"> appointments. </w:t>
      </w:r>
      <w:r>
        <w:t xml:space="preserve">Our team </w:t>
      </w:r>
      <w:r w:rsidR="0013628B">
        <w:t>is</w:t>
      </w:r>
      <w:r>
        <w:t xml:space="preserve"> already trying </w:t>
      </w:r>
      <w:r w:rsidR="0013628B">
        <w:t>its</w:t>
      </w:r>
      <w:r>
        <w:t xml:space="preserve"> best to ensure </w:t>
      </w:r>
      <w:r w:rsidR="00BB612E">
        <w:t xml:space="preserve">the </w:t>
      </w:r>
      <w:r>
        <w:t xml:space="preserve">provision of excellent quality care </w:t>
      </w:r>
      <w:r w:rsidR="007C35AB">
        <w:t>for</w:t>
      </w:r>
      <w:r>
        <w:t xml:space="preserve"> all patients and </w:t>
      </w:r>
      <w:r w:rsidR="00BB612E">
        <w:t>prioritize</w:t>
      </w:r>
      <w:r w:rsidR="007C35AB">
        <w:t xml:space="preserve"> </w:t>
      </w:r>
      <w:r>
        <w:t>our most vulnerable and</w:t>
      </w:r>
      <w:r w:rsidR="0013628B">
        <w:t xml:space="preserve"> </w:t>
      </w:r>
      <w:r>
        <w:t>sick pati</w:t>
      </w:r>
      <w:r w:rsidR="007C35AB">
        <w:t>ents</w:t>
      </w:r>
      <w:r>
        <w:t xml:space="preserve">. Thank you so much for your </w:t>
      </w:r>
      <w:r w:rsidR="007C35AB">
        <w:t>understanding.</w:t>
      </w:r>
    </w:p>
    <w:p w14:paraId="44343F3F" w14:textId="77777777" w:rsidR="005E176F" w:rsidRDefault="005E176F"/>
    <w:p w14:paraId="44343F40" w14:textId="535941B1" w:rsidR="005E176F" w:rsidRDefault="00F7469E">
      <w:r>
        <w:t xml:space="preserve">We wish and hope all our patients have a Merry Christmas and </w:t>
      </w:r>
      <w:r w:rsidR="38B1B6A2">
        <w:t>a v</w:t>
      </w:r>
      <w:r>
        <w:t xml:space="preserve">ery </w:t>
      </w:r>
      <w:r w:rsidR="2A00EA88">
        <w:t>H</w:t>
      </w:r>
      <w:r>
        <w:t xml:space="preserve">appy </w:t>
      </w:r>
      <w:r w:rsidR="0013628B">
        <w:t>New Year</w:t>
      </w:r>
      <w:r>
        <w:t xml:space="preserve"> when it comes</w:t>
      </w:r>
      <w:r w:rsidR="0013628B">
        <w:t>!!</w:t>
      </w:r>
    </w:p>
    <w:p w14:paraId="6D9FCA72" w14:textId="77777777" w:rsidR="00BB612E" w:rsidRDefault="00BB612E"/>
    <w:p w14:paraId="2C2F6113" w14:textId="77777777" w:rsidR="00BB612E" w:rsidRDefault="00BB612E"/>
    <w:p w14:paraId="4F5B3AB8" w14:textId="4A12B4D5" w:rsidR="00BB612E" w:rsidRDefault="00BB612E">
      <w:r>
        <w:t>Yours Sincerely ,</w:t>
      </w:r>
    </w:p>
    <w:p w14:paraId="7CE16ECC" w14:textId="6F6491FA" w:rsidR="00BB612E" w:rsidRDefault="00BB612E" w:rsidP="00BB612E">
      <w:r>
        <w:t>Dr.Umarah Ali</w:t>
      </w:r>
    </w:p>
    <w:p w14:paraId="74CAD1F0" w14:textId="44B1161A" w:rsidR="00BB612E" w:rsidRDefault="00BB612E">
      <w:r>
        <w:t xml:space="preserve"> On behalf of the Partnership and the Whole of Nithsdale Merryvale Group Practice team </w:t>
      </w:r>
    </w:p>
    <w:sectPr w:rsidR="00BB612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21BB7" w14:textId="77777777" w:rsidR="007F47FB" w:rsidRDefault="007F47FB">
      <w:r>
        <w:separator/>
      </w:r>
    </w:p>
  </w:endnote>
  <w:endnote w:type="continuationSeparator" w:id="0">
    <w:p w14:paraId="1DDD9E4A" w14:textId="77777777" w:rsidR="007F47FB" w:rsidRDefault="007F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A6863" w14:textId="77777777" w:rsidR="007F47FB" w:rsidRDefault="007F47FB">
      <w:r>
        <w:rPr>
          <w:color w:val="000000"/>
        </w:rPr>
        <w:separator/>
      </w:r>
    </w:p>
  </w:footnote>
  <w:footnote w:type="continuationSeparator" w:id="0">
    <w:p w14:paraId="6E431A1E" w14:textId="77777777" w:rsidR="007F47FB" w:rsidRDefault="007F4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6F"/>
    <w:rsid w:val="000427BE"/>
    <w:rsid w:val="0013628B"/>
    <w:rsid w:val="003551A7"/>
    <w:rsid w:val="00446B57"/>
    <w:rsid w:val="00566DE8"/>
    <w:rsid w:val="005E176F"/>
    <w:rsid w:val="006210B3"/>
    <w:rsid w:val="00785B16"/>
    <w:rsid w:val="007C35AB"/>
    <w:rsid w:val="007F47FB"/>
    <w:rsid w:val="00B622B6"/>
    <w:rsid w:val="00BB612E"/>
    <w:rsid w:val="00DB36B5"/>
    <w:rsid w:val="00E33273"/>
    <w:rsid w:val="00E652DB"/>
    <w:rsid w:val="00F0103F"/>
    <w:rsid w:val="00F7469E"/>
    <w:rsid w:val="00F75C17"/>
    <w:rsid w:val="0136A55D"/>
    <w:rsid w:val="054E1630"/>
    <w:rsid w:val="05993910"/>
    <w:rsid w:val="059BA1E4"/>
    <w:rsid w:val="075A3821"/>
    <w:rsid w:val="0789282C"/>
    <w:rsid w:val="095D2D39"/>
    <w:rsid w:val="0A2334EE"/>
    <w:rsid w:val="0AC6CBBC"/>
    <w:rsid w:val="0B0FA502"/>
    <w:rsid w:val="0B51AF0D"/>
    <w:rsid w:val="0B721C74"/>
    <w:rsid w:val="0FA3D760"/>
    <w:rsid w:val="10FF70C1"/>
    <w:rsid w:val="1116DC8C"/>
    <w:rsid w:val="1269D815"/>
    <w:rsid w:val="13B0F93C"/>
    <w:rsid w:val="14508396"/>
    <w:rsid w:val="15EA5993"/>
    <w:rsid w:val="19379E99"/>
    <w:rsid w:val="1D2B1E57"/>
    <w:rsid w:val="1D544991"/>
    <w:rsid w:val="1DC357CA"/>
    <w:rsid w:val="1E04E132"/>
    <w:rsid w:val="200A70C3"/>
    <w:rsid w:val="20D1C4CD"/>
    <w:rsid w:val="215AB9DF"/>
    <w:rsid w:val="21E8D998"/>
    <w:rsid w:val="21F860BD"/>
    <w:rsid w:val="2202D554"/>
    <w:rsid w:val="2373D1A3"/>
    <w:rsid w:val="241BE997"/>
    <w:rsid w:val="24EE9AA2"/>
    <w:rsid w:val="256E9EA3"/>
    <w:rsid w:val="25B4CAF6"/>
    <w:rsid w:val="26D38533"/>
    <w:rsid w:val="27D01303"/>
    <w:rsid w:val="29FDEC60"/>
    <w:rsid w:val="2A00EA88"/>
    <w:rsid w:val="2B53C41C"/>
    <w:rsid w:val="2BA728EB"/>
    <w:rsid w:val="2C8D6D82"/>
    <w:rsid w:val="2D02D38C"/>
    <w:rsid w:val="2DD02EFB"/>
    <w:rsid w:val="307F6B8B"/>
    <w:rsid w:val="33293B8B"/>
    <w:rsid w:val="333E8E4C"/>
    <w:rsid w:val="33D1BC77"/>
    <w:rsid w:val="34474C32"/>
    <w:rsid w:val="35432763"/>
    <w:rsid w:val="354E6403"/>
    <w:rsid w:val="38B1B6A2"/>
    <w:rsid w:val="38B899FF"/>
    <w:rsid w:val="38F58EC4"/>
    <w:rsid w:val="39A85FDF"/>
    <w:rsid w:val="3A198DC9"/>
    <w:rsid w:val="3B29E068"/>
    <w:rsid w:val="3BBBB806"/>
    <w:rsid w:val="3CCC9EB0"/>
    <w:rsid w:val="3D26F105"/>
    <w:rsid w:val="3DAF0BD9"/>
    <w:rsid w:val="3DB8E071"/>
    <w:rsid w:val="3E26F215"/>
    <w:rsid w:val="3F587830"/>
    <w:rsid w:val="40503DF0"/>
    <w:rsid w:val="40D69FAC"/>
    <w:rsid w:val="41C6BF42"/>
    <w:rsid w:val="41E07AD5"/>
    <w:rsid w:val="423803CA"/>
    <w:rsid w:val="42AE7D32"/>
    <w:rsid w:val="43FE11A0"/>
    <w:rsid w:val="44371C3D"/>
    <w:rsid w:val="44D83447"/>
    <w:rsid w:val="4514D1A1"/>
    <w:rsid w:val="471448BA"/>
    <w:rsid w:val="474586C2"/>
    <w:rsid w:val="4B537F0F"/>
    <w:rsid w:val="4B7A51C3"/>
    <w:rsid w:val="4F6EA395"/>
    <w:rsid w:val="4FCED589"/>
    <w:rsid w:val="50A98E21"/>
    <w:rsid w:val="50F24656"/>
    <w:rsid w:val="50FD0636"/>
    <w:rsid w:val="5116C6DF"/>
    <w:rsid w:val="5145B86F"/>
    <w:rsid w:val="51F05AA7"/>
    <w:rsid w:val="5228F546"/>
    <w:rsid w:val="53B86812"/>
    <w:rsid w:val="54383CF7"/>
    <w:rsid w:val="546454CF"/>
    <w:rsid w:val="5693FD4E"/>
    <w:rsid w:val="572A826C"/>
    <w:rsid w:val="59F8C7E2"/>
    <w:rsid w:val="5ACB3FEE"/>
    <w:rsid w:val="5B79E111"/>
    <w:rsid w:val="5B914D6F"/>
    <w:rsid w:val="5F765897"/>
    <w:rsid w:val="6036B221"/>
    <w:rsid w:val="60E95537"/>
    <w:rsid w:val="616F0857"/>
    <w:rsid w:val="620BE78E"/>
    <w:rsid w:val="6235C415"/>
    <w:rsid w:val="635761B8"/>
    <w:rsid w:val="658907BF"/>
    <w:rsid w:val="66FD246F"/>
    <w:rsid w:val="67452B4E"/>
    <w:rsid w:val="677AD4F7"/>
    <w:rsid w:val="67C16464"/>
    <w:rsid w:val="695E2F88"/>
    <w:rsid w:val="6A281147"/>
    <w:rsid w:val="6B79033B"/>
    <w:rsid w:val="6B8193FC"/>
    <w:rsid w:val="6D129AE5"/>
    <w:rsid w:val="6D5275DC"/>
    <w:rsid w:val="6DB70BAC"/>
    <w:rsid w:val="6E3CD728"/>
    <w:rsid w:val="6F2AD9E3"/>
    <w:rsid w:val="70835FEA"/>
    <w:rsid w:val="70A2B0CA"/>
    <w:rsid w:val="710BEC1F"/>
    <w:rsid w:val="712FB4FA"/>
    <w:rsid w:val="719163DF"/>
    <w:rsid w:val="7274C35F"/>
    <w:rsid w:val="7382F1CA"/>
    <w:rsid w:val="73E1CD99"/>
    <w:rsid w:val="74D7DFDA"/>
    <w:rsid w:val="753ABF41"/>
    <w:rsid w:val="76D66B6F"/>
    <w:rsid w:val="778AA8C5"/>
    <w:rsid w:val="79185E74"/>
    <w:rsid w:val="7BB0A136"/>
    <w:rsid w:val="7CDBE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43F1E"/>
  <w15:docId w15:val="{A4D22619-B832-4170-AA48-6A1ED91E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1F4E79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/>
      <w:color w:val="1F4E79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1F4E7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Times New Roman" w:hAnsi="Calibri Light"/>
      <w:color w:val="1F4E79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Cs w:val="21"/>
    </w:rPr>
  </w:style>
  <w:style w:type="paragraph" w:styleId="Heading9">
    <w:name w:val="heading 9"/>
    <w:basedOn w:val="Normal"/>
    <w:next w:val="Normal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1F4E79"/>
      <w:sz w:val="32"/>
      <w:szCs w:val="32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1F4E79"/>
      <w:sz w:val="26"/>
      <w:szCs w:val="26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1F4E79"/>
    </w:rPr>
  </w:style>
  <w:style w:type="character" w:customStyle="1" w:styleId="Heading5Char">
    <w:name w:val="Heading 5 Char"/>
    <w:basedOn w:val="DefaultParagraphFont"/>
    <w:rPr>
      <w:rFonts w:ascii="Calibri Light" w:eastAsia="Times New Roman" w:hAnsi="Calibri Light" w:cs="Times New Roman"/>
      <w:color w:val="1F4E79"/>
    </w:rPr>
  </w:style>
  <w:style w:type="character" w:customStyle="1" w:styleId="Heading6Char">
    <w:name w:val="Heading 6 Char"/>
    <w:basedOn w:val="DefaultParagraphFont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basedOn w:val="DefaultParagraphFont"/>
    <w:rPr>
      <w:rFonts w:ascii="Calibri Light" w:eastAsia="Times New Roman" w:hAnsi="Calibri Light" w:cs="Times New Roman"/>
      <w:color w:val="272727"/>
      <w:szCs w:val="21"/>
    </w:rPr>
  </w:style>
  <w:style w:type="character" w:customStyle="1" w:styleId="Heading9Char">
    <w:name w:val="Heading 9 Char"/>
    <w:basedOn w:val="DefaultParagraphFont"/>
    <w:rPr>
      <w:rFonts w:ascii="Calibri Light" w:eastAsia="Times New Roman" w:hAnsi="Calibri Light" w:cs="Times New Roman"/>
      <w:i/>
      <w:iCs/>
      <w:color w:val="272727"/>
      <w:szCs w:val="21"/>
    </w:rPr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rPr>
      <w:i/>
      <w:iCs/>
      <w:color w:val="404040"/>
    </w:rPr>
  </w:style>
  <w:style w:type="character" w:styleId="Emphasis">
    <w:name w:val="Emphasis"/>
    <w:basedOn w:val="DefaultParagraphFont"/>
    <w:rPr>
      <w:i/>
      <w:iCs/>
    </w:rPr>
  </w:style>
  <w:style w:type="character" w:styleId="IntenseEmphasis">
    <w:name w:val="Intense Emphasis"/>
    <w:basedOn w:val="DefaultParagraphFont"/>
    <w:rPr>
      <w:i/>
      <w:iCs/>
      <w:color w:val="1F4E79"/>
    </w:rPr>
  </w:style>
  <w:style w:type="character" w:styleId="Strong">
    <w:name w:val="Strong"/>
    <w:basedOn w:val="DefaultParagraphFont"/>
    <w:rPr>
      <w:b/>
      <w:bCs/>
    </w:rPr>
  </w:style>
  <w:style w:type="paragraph" w:styleId="Quote">
    <w:name w:val="Quote"/>
    <w:basedOn w:val="Normal"/>
    <w:next w:val="Normal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IntenseQuote">
    <w:name w:val="Intense Quote"/>
    <w:basedOn w:val="Normal"/>
    <w:next w:val="Normal"/>
    <w:pPr>
      <w:pBdr>
        <w:top w:val="single" w:sz="4" w:space="10" w:color="1F4E79"/>
        <w:bottom w:val="single" w:sz="4" w:space="10" w:color="1F4E79"/>
      </w:pBdr>
      <w:spacing w:before="360" w:after="360"/>
      <w:ind w:left="864" w:right="864"/>
      <w:jc w:val="center"/>
    </w:pPr>
    <w:rPr>
      <w:i/>
      <w:iCs/>
      <w:color w:val="1F4E79"/>
    </w:rPr>
  </w:style>
  <w:style w:type="character" w:customStyle="1" w:styleId="IntenseQuoteChar">
    <w:name w:val="Intense Quote Char"/>
    <w:basedOn w:val="DefaultParagraphFont"/>
    <w:rPr>
      <w:i/>
      <w:iCs/>
      <w:color w:val="1F4E79"/>
    </w:rPr>
  </w:style>
  <w:style w:type="character" w:styleId="SubtleReference">
    <w:name w:val="Subtle Reference"/>
    <w:basedOn w:val="DefaultParagraphFont"/>
    <w:rPr>
      <w:smallCaps/>
      <w:color w:val="5A5A5A"/>
    </w:rPr>
  </w:style>
  <w:style w:type="character" w:styleId="IntenseReference">
    <w:name w:val="Intense Reference"/>
    <w:basedOn w:val="DefaultParagraphFont"/>
    <w:rPr>
      <w:b/>
      <w:bCs/>
      <w:caps w:val="0"/>
      <w:smallCaps/>
      <w:color w:val="1F4E79"/>
      <w:spacing w:val="5"/>
    </w:rPr>
  </w:style>
  <w:style w:type="character" w:styleId="BookTitle">
    <w:name w:val="Book Title"/>
    <w:basedOn w:val="DefaultParagraphFont"/>
    <w:rPr>
      <w:b/>
      <w:bCs/>
      <w:i/>
      <w:iCs/>
      <w:spacing w:val="5"/>
    </w:rPr>
  </w:style>
  <w:style w:type="character" w:styleId="Hyperlink">
    <w:name w:val="Hyperlink"/>
    <w:basedOn w:val="DefaultParagraphFont"/>
    <w:rPr>
      <w:color w:val="1F4E79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Cs w:val="18"/>
    </w:rPr>
  </w:style>
  <w:style w:type="paragraph" w:styleId="BalloonText">
    <w:name w:val="Balloon Text"/>
    <w:basedOn w:val="Normal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Cs w:val="18"/>
    </w:rPr>
  </w:style>
  <w:style w:type="paragraph" w:styleId="BlockText">
    <w:name w:val="Block Text"/>
    <w:basedOn w:val="Normal"/>
    <w:pPr>
      <w:pBdr>
        <w:top w:val="single" w:sz="2" w:space="10" w:color="5B9BD5" w:shadow="1"/>
        <w:left w:val="single" w:sz="2" w:space="10" w:color="5B9BD5" w:shadow="1"/>
        <w:bottom w:val="single" w:sz="2" w:space="10" w:color="5B9BD5" w:shadow="1"/>
        <w:right w:val="single" w:sz="2" w:space="10" w:color="5B9BD5" w:shadow="1"/>
      </w:pBdr>
      <w:ind w:left="1152" w:right="1152"/>
    </w:pPr>
    <w:rPr>
      <w:rFonts w:eastAsia="Times New Roman"/>
      <w:i/>
      <w:iCs/>
      <w:color w:val="1F4E79"/>
    </w:rPr>
  </w:style>
  <w:style w:type="paragraph" w:styleId="BodyText3">
    <w:name w:val="Body Text 3"/>
    <w:basedOn w:val="Normal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rPr>
      <w:szCs w:val="16"/>
    </w:rPr>
  </w:style>
  <w:style w:type="paragraph" w:styleId="BodyTextIndent3">
    <w:name w:val="Body Text Indent 3"/>
    <w:basedOn w:val="Normal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rPr>
      <w:szCs w:val="16"/>
    </w:rPr>
  </w:style>
  <w:style w:type="character" w:styleId="CommentReference">
    <w:name w:val="annotation reference"/>
    <w:basedOn w:val="DefaultParagraphFont"/>
    <w:rPr>
      <w:sz w:val="22"/>
      <w:szCs w:val="16"/>
    </w:rPr>
  </w:style>
  <w:style w:type="paragraph" w:styleId="CommentText">
    <w:name w:val="annotation text"/>
    <w:basedOn w:val="Normal"/>
    <w:rPr>
      <w:szCs w:val="20"/>
    </w:rPr>
  </w:style>
  <w:style w:type="character" w:customStyle="1" w:styleId="CommentTextChar">
    <w:name w:val="Comment Text Char"/>
    <w:basedOn w:val="DefaultParagraphFont"/>
    <w:rPr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Cs w:val="20"/>
    </w:rPr>
  </w:style>
  <w:style w:type="paragraph" w:styleId="DocumentMap">
    <w:name w:val="Document Map"/>
    <w:basedOn w:val="Normal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rPr>
      <w:rFonts w:ascii="Segoe UI" w:hAnsi="Segoe UI" w:cs="Segoe UI"/>
      <w:szCs w:val="16"/>
    </w:rPr>
  </w:style>
  <w:style w:type="paragraph" w:styleId="EndnoteText">
    <w:name w:val="endnote text"/>
    <w:basedOn w:val="Normal"/>
    <w:rPr>
      <w:szCs w:val="20"/>
    </w:rPr>
  </w:style>
  <w:style w:type="character" w:customStyle="1" w:styleId="EndnoteTextChar">
    <w:name w:val="Endnote Text Char"/>
    <w:basedOn w:val="DefaultParagraphFont"/>
    <w:rPr>
      <w:szCs w:val="20"/>
    </w:rPr>
  </w:style>
  <w:style w:type="paragraph" w:styleId="EnvelopeReturn">
    <w:name w:val="envelope return"/>
    <w:basedOn w:val="Normal"/>
    <w:rPr>
      <w:rFonts w:ascii="Calibri Light" w:eastAsia="Times New Roman" w:hAnsi="Calibri Light"/>
      <w:szCs w:val="20"/>
    </w:rPr>
  </w:style>
  <w:style w:type="paragraph" w:styleId="FootnoteText">
    <w:name w:val="footnote text"/>
    <w:basedOn w:val="Normal"/>
    <w:rPr>
      <w:szCs w:val="20"/>
    </w:rPr>
  </w:style>
  <w:style w:type="character" w:customStyle="1" w:styleId="FootnoteTextChar">
    <w:name w:val="Footnote Text Char"/>
    <w:basedOn w:val="DefaultParagraphFont"/>
    <w:rPr>
      <w:szCs w:val="20"/>
    </w:rPr>
  </w:style>
  <w:style w:type="character" w:styleId="HTMLCode">
    <w:name w:val="HTML Code"/>
    <w:basedOn w:val="DefaultParagraphFont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rPr>
      <w:rFonts w:ascii="Consolas" w:hAnsi="Consolas"/>
      <w:szCs w:val="20"/>
    </w:rPr>
  </w:style>
  <w:style w:type="character" w:styleId="HTMLTypewriter">
    <w:name w:val="HTML Typewriter"/>
    <w:basedOn w:val="DefaultParagraphFont"/>
    <w:rPr>
      <w:rFonts w:ascii="Consolas" w:hAnsi="Consolas"/>
      <w:sz w:val="22"/>
      <w:szCs w:val="20"/>
    </w:r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rPr>
      <w:rFonts w:ascii="Consolas" w:hAnsi="Consolas"/>
      <w:szCs w:val="20"/>
    </w:rPr>
  </w:style>
  <w:style w:type="paragraph" w:styleId="PlainText">
    <w:name w:val="Plain Text"/>
    <w:basedOn w:val="Normal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rPr>
      <w:rFonts w:ascii="Consolas" w:hAnsi="Consolas"/>
      <w:szCs w:val="21"/>
    </w:rPr>
  </w:style>
  <w:style w:type="character" w:styleId="PlaceholderText">
    <w:name w:val="Placeholder Text"/>
    <w:basedOn w:val="DefaultParagraphFont"/>
    <w:rPr>
      <w:color w:val="3B3838"/>
    </w:rPr>
  </w:style>
  <w:style w:type="paragraph" w:styleId="Header">
    <w:name w:val="header"/>
    <w:basedOn w:val="Normal"/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fiz\OneDrive\Documents\%7b1DE132AC-13A5-49AA-BE90-3ADAE79E3328%7dtf02786999_win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{1DE132AC-13A5-49AA-BE90-3ADAE79E3328}tf02786999_win32</Template>
  <TotalTime>12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umarah Ali</dc:creator>
  <dc:description/>
  <cp:lastModifiedBy>Karen Benson</cp:lastModifiedBy>
  <cp:revision>4</cp:revision>
  <dcterms:created xsi:type="dcterms:W3CDTF">2024-12-17T22:22:00Z</dcterms:created>
  <dcterms:modified xsi:type="dcterms:W3CDTF">2024-12-23T12:41:00Z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GrammarlyDocumentId">
    <vt:lpwstr>05e0244e1942b59395e6995e1d0881f40870ade132b62fe91a74702fcc5a474b</vt:lpwstr>
  </property>
</Properties>
</file>